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97D" w:rsidRDefault="0096497D" w:rsidP="00B13942">
      <w:bookmarkStart w:id="0" w:name="_GoBack"/>
      <w:bookmarkEnd w:id="0"/>
    </w:p>
    <w:sectPr w:rsidR="0096497D" w:rsidSect="006314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972" w:rsidRDefault="004F2972" w:rsidP="00F64AF8">
      <w:pPr>
        <w:spacing w:after="0" w:line="240" w:lineRule="auto"/>
      </w:pPr>
      <w:r>
        <w:separator/>
      </w:r>
    </w:p>
  </w:endnote>
  <w:endnote w:type="continuationSeparator" w:id="0">
    <w:p w:rsidR="004F2972" w:rsidRDefault="004F2972" w:rsidP="00F64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C91" w:rsidRDefault="000D1C91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C91" w:rsidRPr="0096497D" w:rsidRDefault="00E924B8" w:rsidP="0096497D">
    <w:pPr>
      <w:pStyle w:val="Pieddepage"/>
      <w:tabs>
        <w:tab w:val="clear" w:pos="4536"/>
        <w:tab w:val="clear" w:pos="9072"/>
        <w:tab w:val="left" w:pos="1842"/>
      </w:tabs>
      <w:ind w:left="993" w:right="708"/>
      <w:jc w:val="both"/>
      <w:rPr>
        <w:rFonts w:ascii="Eras Light ITC" w:hAnsi="Eras Light ITC"/>
        <w:noProof/>
        <w:color w:val="7F7F7F" w:themeColor="text1" w:themeTint="80"/>
        <w:sz w:val="16"/>
      </w:rPr>
    </w:pPr>
    <w:r>
      <w:rPr>
        <w:rFonts w:ascii="Eras Light ITC" w:hAnsi="Eras Light ITC"/>
        <w:noProof/>
        <w:color w:val="7F7F7F" w:themeColor="text1" w:themeTint="80"/>
        <w:sz w:val="16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-890684</wp:posOffset>
          </wp:positionH>
          <wp:positionV relativeFrom="paragraph">
            <wp:posOffset>-3877705</wp:posOffset>
          </wp:positionV>
          <wp:extent cx="7554567" cy="4559964"/>
          <wp:effectExtent l="19050" t="0" r="8283" b="0"/>
          <wp:wrapNone/>
          <wp:docPr id="3" name="Image 2" descr="Terre-Sainte-2014-page-papier-a-lettr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rre-Sainte-2014-page-papier-a-lettre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933" cy="4560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7F2F">
      <w:rPr>
        <w:rFonts w:ascii="Eras Light ITC" w:hAnsi="Eras Light ITC"/>
        <w:noProof/>
        <w:color w:val="7F7F7F" w:themeColor="text1" w:themeTint="80"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-64770</wp:posOffset>
              </wp:positionH>
              <wp:positionV relativeFrom="paragraph">
                <wp:posOffset>-40005</wp:posOffset>
              </wp:positionV>
              <wp:extent cx="5812790" cy="452755"/>
              <wp:effectExtent l="1905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2790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10" w:rsidRDefault="00792010" w:rsidP="000F66A3">
                          <w:pPr>
                            <w:pStyle w:val="Pieddepage"/>
                            <w:tabs>
                              <w:tab w:val="clear" w:pos="9072"/>
                              <w:tab w:val="right" w:pos="8364"/>
                            </w:tabs>
                            <w:ind w:right="708"/>
                            <w:jc w:val="both"/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</w:pPr>
                          <w:r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>[Votre contact, adresse, email, site internet etc…</w:t>
                          </w:r>
                          <w:r w:rsidR="000F66A3"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 </w:t>
                          </w:r>
                        </w:p>
                        <w:p w:rsidR="0096497D" w:rsidRPr="00F817F3" w:rsidRDefault="000F66A3" w:rsidP="000F66A3">
                          <w:pPr>
                            <w:pStyle w:val="Pieddepage"/>
                            <w:tabs>
                              <w:tab w:val="clear" w:pos="9072"/>
                              <w:tab w:val="right" w:pos="8364"/>
                            </w:tabs>
                            <w:ind w:right="708"/>
                            <w:jc w:val="both"/>
                            <w:rPr>
                              <w:color w:val="6F6F6F"/>
                              <w:sz w:val="24"/>
                            </w:rPr>
                          </w:pPr>
                          <w:r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– </w:t>
                          </w:r>
                          <w:hyperlink r:id="rId2" w:history="1">
                            <w:r w:rsidR="0096497D" w:rsidRPr="00F817F3">
                              <w:rPr>
                                <w:rStyle w:val="Lienhypertexte"/>
                                <w:rFonts w:ascii="Eras Light ITC" w:hAnsi="Eras Light ITC"/>
                                <w:color w:val="6F6F6F"/>
                                <w:sz w:val="18"/>
                              </w:rPr>
                              <w:t>contact@terresainte2014.org</w:t>
                            </w:r>
                          </w:hyperlink>
                          <w:r w:rsidR="0096497D" w:rsidRPr="00F817F3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 xml:space="preserve"> – </w:t>
                          </w:r>
                          <w:hyperlink r:id="rId3" w:history="1">
                            <w:r w:rsidR="0096497D" w:rsidRPr="00F817F3">
                              <w:rPr>
                                <w:rStyle w:val="Lienhypertexte"/>
                                <w:rFonts w:ascii="Eras Light ITC" w:hAnsi="Eras Light ITC"/>
                                <w:color w:val="6F6F6F"/>
                                <w:sz w:val="18"/>
                              </w:rPr>
                              <w:t>www.ecclesiacampus.fr</w:t>
                            </w:r>
                          </w:hyperlink>
                          <w:r w:rsidR="00792010">
                            <w:rPr>
                              <w:rFonts w:ascii="Eras Light ITC" w:hAnsi="Eras Light ITC"/>
                              <w:color w:val="6F6F6F"/>
                              <w:sz w:val="18"/>
                            </w:rPr>
                            <w:t>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.1pt;margin-top:-3.15pt;width:457.7pt;height:3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/Qsw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" filled="f" stroked="f">
              <v:textbox>
                <w:txbxContent>
                  <w:p w:rsidR="00792010" w:rsidRDefault="00792010" w:rsidP="000F66A3">
                    <w:pPr>
                      <w:pStyle w:val="Pieddepage"/>
                      <w:tabs>
                        <w:tab w:val="clear" w:pos="9072"/>
                        <w:tab w:val="right" w:pos="8364"/>
                      </w:tabs>
                      <w:ind w:right="708"/>
                      <w:jc w:val="both"/>
                      <w:rPr>
                        <w:rFonts w:ascii="Eras Light ITC" w:hAnsi="Eras Light ITC"/>
                        <w:color w:val="6F6F6F"/>
                        <w:sz w:val="18"/>
                      </w:rPr>
                    </w:pPr>
                    <w:r>
                      <w:rPr>
                        <w:rFonts w:ascii="Eras Light ITC" w:hAnsi="Eras Light ITC"/>
                        <w:color w:val="6F6F6F"/>
                        <w:sz w:val="18"/>
                      </w:rPr>
                      <w:t>[Votre contact, adresse, email, site internet etc…</w:t>
                    </w:r>
                    <w:r w:rsidR="000F66A3"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 </w:t>
                    </w:r>
                  </w:p>
                  <w:p w:rsidR="0096497D" w:rsidRPr="00F817F3" w:rsidRDefault="000F66A3" w:rsidP="000F66A3">
                    <w:pPr>
                      <w:pStyle w:val="Pieddepage"/>
                      <w:tabs>
                        <w:tab w:val="clear" w:pos="9072"/>
                        <w:tab w:val="right" w:pos="8364"/>
                      </w:tabs>
                      <w:ind w:right="708"/>
                      <w:jc w:val="both"/>
                      <w:rPr>
                        <w:color w:val="6F6F6F"/>
                        <w:sz w:val="24"/>
                      </w:rPr>
                    </w:pPr>
                    <w:r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– </w:t>
                    </w:r>
                    <w:hyperlink r:id="rId4" w:history="1">
                      <w:r w:rsidR="0096497D" w:rsidRPr="00F817F3">
                        <w:rPr>
                          <w:rStyle w:val="Lienhypertexte"/>
                          <w:rFonts w:ascii="Eras Light ITC" w:hAnsi="Eras Light ITC"/>
                          <w:color w:val="6F6F6F"/>
                          <w:sz w:val="18"/>
                        </w:rPr>
                        <w:t>contact@terresainte2014.org</w:t>
                      </w:r>
                    </w:hyperlink>
                    <w:r w:rsidR="0096497D" w:rsidRPr="00F817F3">
                      <w:rPr>
                        <w:rFonts w:ascii="Eras Light ITC" w:hAnsi="Eras Light ITC"/>
                        <w:color w:val="6F6F6F"/>
                        <w:sz w:val="18"/>
                      </w:rPr>
                      <w:t xml:space="preserve"> – </w:t>
                    </w:r>
                    <w:hyperlink r:id="rId5" w:history="1">
                      <w:r w:rsidR="0096497D" w:rsidRPr="00F817F3">
                        <w:rPr>
                          <w:rStyle w:val="Lienhypertexte"/>
                          <w:rFonts w:ascii="Eras Light ITC" w:hAnsi="Eras Light ITC"/>
                          <w:color w:val="6F6F6F"/>
                          <w:sz w:val="18"/>
                        </w:rPr>
                        <w:t>www.ecclesiacampus.fr</w:t>
                      </w:r>
                    </w:hyperlink>
                    <w:r w:rsidR="00792010">
                      <w:rPr>
                        <w:rFonts w:ascii="Eras Light ITC" w:hAnsi="Eras Light ITC"/>
                        <w:color w:val="6F6F6F"/>
                        <w:sz w:val="18"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  <w:r w:rsidR="000D1C91">
      <w:rPr>
        <w:rFonts w:ascii="Eras Light ITC" w:hAnsi="Eras Light ITC"/>
        <w:noProof/>
        <w:color w:val="7F7F7F" w:themeColor="text1" w:themeTint="80"/>
        <w:sz w:val="16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5378450</wp:posOffset>
          </wp:positionH>
          <wp:positionV relativeFrom="paragraph">
            <wp:posOffset>-217170</wp:posOffset>
          </wp:positionV>
          <wp:extent cx="821055" cy="617220"/>
          <wp:effectExtent l="19050" t="0" r="0" b="0"/>
          <wp:wrapSquare wrapText="bothSides"/>
          <wp:docPr id="9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C_2012.jpg"/>
                  <pic:cNvPicPr/>
                </pic:nvPicPr>
                <pic:blipFill>
                  <a:blip r:embed="rId6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D1C91" w:rsidRPr="0096497D" w:rsidRDefault="000D1C91" w:rsidP="00E924B8">
    <w:pPr>
      <w:pStyle w:val="Pieddepage"/>
      <w:tabs>
        <w:tab w:val="clear" w:pos="9072"/>
        <w:tab w:val="right" w:pos="8364"/>
      </w:tabs>
      <w:ind w:left="993" w:right="708"/>
      <w:jc w:val="both"/>
      <w:rPr>
        <w:rFonts w:ascii="Eras Light ITC" w:hAnsi="Eras Light ITC"/>
        <w:color w:val="7F7F7F" w:themeColor="text1" w:themeTint="80"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B17" w:rsidRDefault="00AF0B1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972" w:rsidRDefault="004F2972" w:rsidP="00F64AF8">
      <w:pPr>
        <w:spacing w:after="0" w:line="240" w:lineRule="auto"/>
      </w:pPr>
      <w:r>
        <w:separator/>
      </w:r>
    </w:p>
  </w:footnote>
  <w:footnote w:type="continuationSeparator" w:id="0">
    <w:p w:rsidR="004F2972" w:rsidRDefault="004F2972" w:rsidP="00F64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B17" w:rsidRDefault="00AF0B1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="7501" w:tblpYSpec="top"/>
      <w:tblW w:w="2111" w:type="pct"/>
      <w:tblBorders>
        <w:insideH w:val="double" w:sz="4" w:space="0" w:color="1F497D" w:themeColor="text2"/>
        <w:insideV w:val="double" w:sz="4" w:space="0" w:color="1F497D" w:themeColor="text2"/>
      </w:tblBorders>
      <w:tblLayout w:type="fixed"/>
      <w:tblLook w:val="04A0" w:firstRow="1" w:lastRow="0" w:firstColumn="1" w:lastColumn="0" w:noHBand="0" w:noVBand="1"/>
    </w:tblPr>
    <w:tblGrid>
      <w:gridCol w:w="2819"/>
      <w:gridCol w:w="1102"/>
    </w:tblGrid>
    <w:sdt>
      <w:sdtPr>
        <w:id w:val="26691493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B13942" w:rsidTr="00AF0B17">
          <w:trPr>
            <w:trHeight w:val="634"/>
          </w:trPr>
          <w:tc>
            <w:tcPr>
              <w:tcW w:w="3595" w:type="pct"/>
              <w:vAlign w:val="bottom"/>
            </w:tcPr>
            <w:p w:rsidR="00B13942" w:rsidRDefault="00942561" w:rsidP="00B13942">
              <w:pPr>
                <w:pStyle w:val="Sansinterligne"/>
                <w:jc w:val="right"/>
                <w:rPr>
                  <w:rFonts w:asciiTheme="majorHAnsi" w:hAnsiTheme="majorHAnsi"/>
                  <w:sz w:val="20"/>
                  <w:szCs w:val="20"/>
                </w:rPr>
              </w:pPr>
              <w:r w:rsidRPr="00B13942">
                <w:rPr>
                  <w:color w:val="1F497D" w:themeColor="text2"/>
                </w:rPr>
                <w:fldChar w:fldCharType="begin"/>
              </w:r>
              <w:r w:rsidR="00B13942" w:rsidRPr="00B13942">
                <w:rPr>
                  <w:color w:val="1F497D" w:themeColor="text2"/>
                </w:rPr>
                <w:instrText xml:space="preserve"> PAGE    \* MERGEFORMAT </w:instrText>
              </w:r>
              <w:r w:rsidRPr="00B13942">
                <w:rPr>
                  <w:color w:val="1F497D" w:themeColor="text2"/>
                </w:rPr>
                <w:fldChar w:fldCharType="separate"/>
              </w:r>
              <w:r w:rsidR="00E37F2F">
                <w:rPr>
                  <w:noProof/>
                  <w:color w:val="1F497D" w:themeColor="text2"/>
                </w:rPr>
                <w:t>1</w:t>
              </w:r>
              <w:r w:rsidRPr="00B13942">
                <w:rPr>
                  <w:color w:val="1F497D" w:themeColor="text2"/>
                </w:rPr>
                <w:fldChar w:fldCharType="end"/>
              </w:r>
            </w:p>
          </w:tc>
          <w:tc>
            <w:tcPr>
              <w:tcW w:w="1405" w:type="pct"/>
              <w:vAlign w:val="bottom"/>
            </w:tcPr>
            <w:p w:rsidR="00B13942" w:rsidRDefault="00B13942" w:rsidP="00B13942">
              <w:pPr>
                <w:pStyle w:val="Sansinterligne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:rsidR="000D1C91" w:rsidRDefault="00B13942">
    <w:pPr>
      <w:pStyle w:val="En-tte"/>
    </w:pPr>
    <w:r w:rsidRPr="00B13942"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-582571</wp:posOffset>
          </wp:positionH>
          <wp:positionV relativeFrom="paragraph">
            <wp:posOffset>-171284</wp:posOffset>
          </wp:positionV>
          <wp:extent cx="2932872" cy="606287"/>
          <wp:effectExtent l="19050" t="0" r="0" b="0"/>
          <wp:wrapNone/>
          <wp:docPr id="2" name="Image 0" descr="logo_T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33818" cy="604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B17" w:rsidRDefault="00AF0B1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5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0A4"/>
    <w:rsid w:val="00017CCC"/>
    <w:rsid w:val="00055429"/>
    <w:rsid w:val="000569C6"/>
    <w:rsid w:val="000A5BD7"/>
    <w:rsid w:val="000D1C91"/>
    <w:rsid w:val="000F6660"/>
    <w:rsid w:val="000F66A3"/>
    <w:rsid w:val="00175412"/>
    <w:rsid w:val="001A50F3"/>
    <w:rsid w:val="001D3BBA"/>
    <w:rsid w:val="001F50A4"/>
    <w:rsid w:val="0029259B"/>
    <w:rsid w:val="002E4B8C"/>
    <w:rsid w:val="00310D3E"/>
    <w:rsid w:val="00312324"/>
    <w:rsid w:val="004052E2"/>
    <w:rsid w:val="004621A2"/>
    <w:rsid w:val="004F2972"/>
    <w:rsid w:val="004F3894"/>
    <w:rsid w:val="005530CB"/>
    <w:rsid w:val="00592D38"/>
    <w:rsid w:val="00617ADE"/>
    <w:rsid w:val="006314D9"/>
    <w:rsid w:val="006C1580"/>
    <w:rsid w:val="0073181B"/>
    <w:rsid w:val="00792010"/>
    <w:rsid w:val="007F1F65"/>
    <w:rsid w:val="008C63AD"/>
    <w:rsid w:val="00942561"/>
    <w:rsid w:val="00960F70"/>
    <w:rsid w:val="0096497D"/>
    <w:rsid w:val="00A3236D"/>
    <w:rsid w:val="00A57650"/>
    <w:rsid w:val="00AA1452"/>
    <w:rsid w:val="00AB1143"/>
    <w:rsid w:val="00AC4BD2"/>
    <w:rsid w:val="00AF0B17"/>
    <w:rsid w:val="00B03710"/>
    <w:rsid w:val="00B13942"/>
    <w:rsid w:val="00B16C59"/>
    <w:rsid w:val="00B448FA"/>
    <w:rsid w:val="00B80444"/>
    <w:rsid w:val="00B8543B"/>
    <w:rsid w:val="00B93010"/>
    <w:rsid w:val="00CC5803"/>
    <w:rsid w:val="00D576C5"/>
    <w:rsid w:val="00DA3E23"/>
    <w:rsid w:val="00DA4327"/>
    <w:rsid w:val="00DD7112"/>
    <w:rsid w:val="00E37F2F"/>
    <w:rsid w:val="00E624C7"/>
    <w:rsid w:val="00E761B6"/>
    <w:rsid w:val="00E924B8"/>
    <w:rsid w:val="00F64AF8"/>
    <w:rsid w:val="00F817F3"/>
    <w:rsid w:val="00F9474B"/>
    <w:rsid w:val="00FC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8543B"/>
    <w:pPr>
      <w:keepNext/>
      <w:keepLines/>
      <w:spacing w:before="480" w:after="0"/>
      <w:outlineLvl w:val="0"/>
    </w:pPr>
    <w:rPr>
      <w:rFonts w:ascii="Eras Medium ITC" w:eastAsiaTheme="majorEastAsia" w:hAnsi="Eras Medium ITC" w:cstheme="majorBidi"/>
      <w:b/>
      <w:bCs/>
      <w:color w:val="006AA6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8543B"/>
    <w:pPr>
      <w:keepNext/>
      <w:keepLines/>
      <w:spacing w:before="200" w:after="0"/>
      <w:outlineLvl w:val="1"/>
    </w:pPr>
    <w:rPr>
      <w:rFonts w:ascii="Eras Medium ITC" w:eastAsiaTheme="majorEastAsia" w:hAnsi="Eras Medium ITC" w:cstheme="majorBidi"/>
      <w:b/>
      <w:bCs/>
      <w:color w:val="F7991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13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CB01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6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64AF8"/>
  </w:style>
  <w:style w:type="paragraph" w:styleId="Pieddepage">
    <w:name w:val="footer"/>
    <w:basedOn w:val="Normal"/>
    <w:link w:val="PieddepageCar"/>
    <w:uiPriority w:val="99"/>
    <w:unhideWhenUsed/>
    <w:rsid w:val="00F6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4AF8"/>
  </w:style>
  <w:style w:type="paragraph" w:styleId="Textedebulles">
    <w:name w:val="Balloon Text"/>
    <w:basedOn w:val="Normal"/>
    <w:link w:val="TextedebullesCar"/>
    <w:uiPriority w:val="99"/>
    <w:semiHidden/>
    <w:unhideWhenUsed/>
    <w:rsid w:val="00F6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AF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448FA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592D38"/>
    <w:pPr>
      <w:pBdr>
        <w:bottom w:val="single" w:sz="8" w:space="4" w:color="1F497D" w:themeColor="text2"/>
      </w:pBdr>
      <w:spacing w:after="60" w:line="240" w:lineRule="auto"/>
      <w:contextualSpacing/>
      <w:jc w:val="right"/>
    </w:pPr>
    <w:rPr>
      <w:rFonts w:ascii="Eras Medium ITC" w:eastAsiaTheme="majorEastAsia" w:hAnsi="Eras Medium ITC" w:cstheme="majorBidi"/>
      <w:color w:val="006AA6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92D38"/>
    <w:rPr>
      <w:rFonts w:ascii="Eras Medium ITC" w:eastAsiaTheme="majorEastAsia" w:hAnsi="Eras Medium ITC" w:cstheme="majorBidi"/>
      <w:color w:val="006AA6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92D38"/>
    <w:pPr>
      <w:numPr>
        <w:ilvl w:val="1"/>
      </w:numPr>
      <w:spacing w:after="0"/>
      <w:jc w:val="right"/>
    </w:pPr>
    <w:rPr>
      <w:rFonts w:eastAsiaTheme="majorEastAsia" w:cstheme="majorBidi"/>
      <w:b/>
      <w:iCs/>
      <w:color w:val="F7991D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92D38"/>
    <w:rPr>
      <w:rFonts w:eastAsiaTheme="majorEastAsia" w:cstheme="majorBidi"/>
      <w:b/>
      <w:iCs/>
      <w:color w:val="F7991D"/>
      <w:spacing w:val="15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B8543B"/>
    <w:rPr>
      <w:rFonts w:ascii="Eras Medium ITC" w:eastAsiaTheme="majorEastAsia" w:hAnsi="Eras Medium ITC" w:cstheme="majorBidi"/>
      <w:b/>
      <w:bCs/>
      <w:color w:val="006AA6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8543B"/>
    <w:rPr>
      <w:rFonts w:ascii="Eras Medium ITC" w:eastAsiaTheme="majorEastAsia" w:hAnsi="Eras Medium ITC" w:cstheme="majorBidi"/>
      <w:b/>
      <w:bCs/>
      <w:color w:val="F7991D"/>
      <w:sz w:val="26"/>
      <w:szCs w:val="26"/>
    </w:rPr>
  </w:style>
  <w:style w:type="paragraph" w:styleId="Sansinterligne">
    <w:name w:val="No Spacing"/>
    <w:link w:val="SansinterligneCar"/>
    <w:uiPriority w:val="1"/>
    <w:qFormat/>
    <w:rsid w:val="00E761B6"/>
    <w:pPr>
      <w:spacing w:after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761B6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semiHidden/>
    <w:rsid w:val="00B13942"/>
    <w:rPr>
      <w:rFonts w:asciiTheme="majorHAnsi" w:eastAsiaTheme="majorEastAsia" w:hAnsiTheme="majorHAnsi" w:cstheme="majorBidi"/>
      <w:b/>
      <w:bCs/>
      <w:color w:val="FCB0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8543B"/>
    <w:pPr>
      <w:keepNext/>
      <w:keepLines/>
      <w:spacing w:before="480" w:after="0"/>
      <w:outlineLvl w:val="0"/>
    </w:pPr>
    <w:rPr>
      <w:rFonts w:ascii="Eras Medium ITC" w:eastAsiaTheme="majorEastAsia" w:hAnsi="Eras Medium ITC" w:cstheme="majorBidi"/>
      <w:b/>
      <w:bCs/>
      <w:color w:val="006AA6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8543B"/>
    <w:pPr>
      <w:keepNext/>
      <w:keepLines/>
      <w:spacing w:before="200" w:after="0"/>
      <w:outlineLvl w:val="1"/>
    </w:pPr>
    <w:rPr>
      <w:rFonts w:ascii="Eras Medium ITC" w:eastAsiaTheme="majorEastAsia" w:hAnsi="Eras Medium ITC" w:cstheme="majorBidi"/>
      <w:b/>
      <w:bCs/>
      <w:color w:val="F7991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13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CB01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6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64AF8"/>
  </w:style>
  <w:style w:type="paragraph" w:styleId="Pieddepage">
    <w:name w:val="footer"/>
    <w:basedOn w:val="Normal"/>
    <w:link w:val="PieddepageCar"/>
    <w:uiPriority w:val="99"/>
    <w:unhideWhenUsed/>
    <w:rsid w:val="00F64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4AF8"/>
  </w:style>
  <w:style w:type="paragraph" w:styleId="Textedebulles">
    <w:name w:val="Balloon Text"/>
    <w:basedOn w:val="Normal"/>
    <w:link w:val="TextedebullesCar"/>
    <w:uiPriority w:val="99"/>
    <w:semiHidden/>
    <w:unhideWhenUsed/>
    <w:rsid w:val="00F6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AF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448FA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592D38"/>
    <w:pPr>
      <w:pBdr>
        <w:bottom w:val="single" w:sz="8" w:space="4" w:color="1F497D" w:themeColor="text2"/>
      </w:pBdr>
      <w:spacing w:after="60" w:line="240" w:lineRule="auto"/>
      <w:contextualSpacing/>
      <w:jc w:val="right"/>
    </w:pPr>
    <w:rPr>
      <w:rFonts w:ascii="Eras Medium ITC" w:eastAsiaTheme="majorEastAsia" w:hAnsi="Eras Medium ITC" w:cstheme="majorBidi"/>
      <w:color w:val="006AA6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92D38"/>
    <w:rPr>
      <w:rFonts w:ascii="Eras Medium ITC" w:eastAsiaTheme="majorEastAsia" w:hAnsi="Eras Medium ITC" w:cstheme="majorBidi"/>
      <w:color w:val="006AA6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92D38"/>
    <w:pPr>
      <w:numPr>
        <w:ilvl w:val="1"/>
      </w:numPr>
      <w:spacing w:after="0"/>
      <w:jc w:val="right"/>
    </w:pPr>
    <w:rPr>
      <w:rFonts w:eastAsiaTheme="majorEastAsia" w:cstheme="majorBidi"/>
      <w:b/>
      <w:iCs/>
      <w:color w:val="F7991D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92D38"/>
    <w:rPr>
      <w:rFonts w:eastAsiaTheme="majorEastAsia" w:cstheme="majorBidi"/>
      <w:b/>
      <w:iCs/>
      <w:color w:val="F7991D"/>
      <w:spacing w:val="15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B8543B"/>
    <w:rPr>
      <w:rFonts w:ascii="Eras Medium ITC" w:eastAsiaTheme="majorEastAsia" w:hAnsi="Eras Medium ITC" w:cstheme="majorBidi"/>
      <w:b/>
      <w:bCs/>
      <w:color w:val="006AA6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8543B"/>
    <w:rPr>
      <w:rFonts w:ascii="Eras Medium ITC" w:eastAsiaTheme="majorEastAsia" w:hAnsi="Eras Medium ITC" w:cstheme="majorBidi"/>
      <w:b/>
      <w:bCs/>
      <w:color w:val="F7991D"/>
      <w:sz w:val="26"/>
      <w:szCs w:val="26"/>
    </w:rPr>
  </w:style>
  <w:style w:type="paragraph" w:styleId="Sansinterligne">
    <w:name w:val="No Spacing"/>
    <w:link w:val="SansinterligneCar"/>
    <w:uiPriority w:val="1"/>
    <w:qFormat/>
    <w:rsid w:val="00E761B6"/>
    <w:pPr>
      <w:spacing w:after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761B6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semiHidden/>
    <w:rsid w:val="00B13942"/>
    <w:rPr>
      <w:rFonts w:asciiTheme="majorHAnsi" w:eastAsiaTheme="majorEastAsia" w:hAnsiTheme="majorHAnsi" w:cstheme="majorBidi"/>
      <w:b/>
      <w:bCs/>
      <w:color w:val="FCB0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cclesiacampus.fr" TargetMode="External"/><Relationship Id="rId2" Type="http://schemas.openxmlformats.org/officeDocument/2006/relationships/hyperlink" Target="mailto:contact@terresainte2014.org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3.jpeg"/><Relationship Id="rId5" Type="http://schemas.openxmlformats.org/officeDocument/2006/relationships/hyperlink" Target="http://www.ecclesiacampus.fr" TargetMode="External"/><Relationship Id="rId4" Type="http://schemas.openxmlformats.org/officeDocument/2006/relationships/hyperlink" Target="mailto:contact@terresainte2014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Terre Sainte 2014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991D"/>
      </a:accent1>
      <a:accent2>
        <a:srgbClr val="006AA6"/>
      </a:accent2>
      <a:accent3>
        <a:srgbClr val="FCB017"/>
      </a:accent3>
      <a:accent4>
        <a:srgbClr val="EB642D"/>
      </a:accent4>
      <a:accent5>
        <a:srgbClr val="EE2E2E"/>
      </a:accent5>
      <a:accent6>
        <a:srgbClr val="DAEFF9"/>
      </a:accent6>
      <a:hlink>
        <a:srgbClr val="0000FF"/>
      </a:hlink>
      <a:folHlink>
        <a:srgbClr val="800080"/>
      </a:folHlink>
    </a:clrScheme>
    <a:fontScheme name="Terre Sainte 2014">
      <a:majorFont>
        <a:latin typeface="Eras Demi IT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BBE61D-A13A-49B3-8811-0258E469E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TS2014 REC-Modèle Docs à personnaliser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UADF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gabrielle.bele</dc:creator>
  <cp:lastModifiedBy>Marie Beneteau (SNEJV/Mlle)</cp:lastModifiedBy>
  <cp:revision>2</cp:revision>
  <cp:lastPrinted>2013-11-25T14:10:00Z</cp:lastPrinted>
  <dcterms:created xsi:type="dcterms:W3CDTF">2014-02-04T13:28:00Z</dcterms:created>
  <dcterms:modified xsi:type="dcterms:W3CDTF">2014-02-04T13:28:00Z</dcterms:modified>
</cp:coreProperties>
</file>