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F8A" w:rsidRPr="00C95B61" w:rsidRDefault="00EF1F8A" w:rsidP="00EF1F8A">
      <w:pPr>
        <w:pStyle w:val="Sansinterligne"/>
        <w:rPr>
          <w:sz w:val="28"/>
        </w:rPr>
      </w:pPr>
    </w:p>
    <w:p w:rsidR="00FE5FB6" w:rsidRPr="007B740A" w:rsidRDefault="00FE5FB6" w:rsidP="00FE5FB6">
      <w:pPr>
        <w:pStyle w:val="Sansinterligne"/>
      </w:pPr>
    </w:p>
    <w:p w:rsidR="00FE5FB6" w:rsidRDefault="00FE5FB6" w:rsidP="00FE5FB6">
      <w:pPr>
        <w:pStyle w:val="Titre1"/>
        <w:spacing w:before="0"/>
        <w:jc w:val="center"/>
        <w:rPr>
          <w:rFonts w:eastAsia="Calibri"/>
          <w:color w:val="006AA6" w:themeColor="accent2"/>
          <w:sz w:val="32"/>
          <w:szCs w:val="22"/>
        </w:rPr>
      </w:pPr>
      <w:r w:rsidRPr="000A4F25">
        <w:rPr>
          <w:sz w:val="36"/>
        </w:rPr>
        <w:t>Terre Sainte 2014</w:t>
      </w:r>
    </w:p>
    <w:p w:rsidR="00FE5FB6" w:rsidRPr="00BC595A" w:rsidRDefault="00FE5FB6" w:rsidP="00FE5FB6">
      <w:pPr>
        <w:pStyle w:val="Titre1"/>
        <w:spacing w:before="0"/>
        <w:jc w:val="center"/>
        <w:rPr>
          <w:rFonts w:eastAsia="Calibri"/>
          <w:color w:val="006AA6" w:themeColor="accent2"/>
          <w:sz w:val="32"/>
          <w:szCs w:val="22"/>
        </w:rPr>
      </w:pPr>
      <w:r w:rsidRPr="00BC595A">
        <w:rPr>
          <w:rFonts w:eastAsia="Calibri"/>
          <w:color w:val="006AA6" w:themeColor="accent2"/>
          <w:sz w:val="32"/>
          <w:szCs w:val="22"/>
        </w:rPr>
        <w:t xml:space="preserve">Du </w:t>
      </w:r>
      <w:r>
        <w:rPr>
          <w:rFonts w:eastAsia="Calibri"/>
          <w:color w:val="006AA6" w:themeColor="accent2"/>
          <w:sz w:val="32"/>
          <w:szCs w:val="22"/>
        </w:rPr>
        <w:t>23</w:t>
      </w:r>
      <w:r w:rsidRPr="00BC595A">
        <w:rPr>
          <w:rFonts w:eastAsia="Calibri"/>
          <w:color w:val="006AA6" w:themeColor="accent2"/>
          <w:sz w:val="32"/>
          <w:szCs w:val="22"/>
        </w:rPr>
        <w:t xml:space="preserve"> </w:t>
      </w:r>
      <w:r>
        <w:rPr>
          <w:rFonts w:eastAsia="Calibri"/>
          <w:color w:val="006AA6" w:themeColor="accent2"/>
          <w:sz w:val="32"/>
          <w:szCs w:val="22"/>
        </w:rPr>
        <w:t xml:space="preserve">(24) </w:t>
      </w:r>
      <w:r w:rsidRPr="00BC595A">
        <w:rPr>
          <w:rFonts w:eastAsia="Calibri"/>
          <w:color w:val="006AA6" w:themeColor="accent2"/>
          <w:sz w:val="32"/>
          <w:szCs w:val="22"/>
        </w:rPr>
        <w:t xml:space="preserve">juillet au </w:t>
      </w:r>
      <w:r>
        <w:rPr>
          <w:rFonts w:eastAsia="Calibri"/>
          <w:color w:val="006AA6" w:themeColor="accent2"/>
          <w:sz w:val="32"/>
          <w:szCs w:val="22"/>
        </w:rPr>
        <w:t>3 (4)</w:t>
      </w:r>
      <w:r w:rsidRPr="00BC595A">
        <w:rPr>
          <w:rFonts w:eastAsia="Calibri"/>
          <w:color w:val="006AA6" w:themeColor="accent2"/>
          <w:sz w:val="32"/>
          <w:szCs w:val="22"/>
        </w:rPr>
        <w:t xml:space="preserve"> août 2014</w:t>
      </w:r>
    </w:p>
    <w:p w:rsidR="00FE5FB6" w:rsidRPr="007C6AA6" w:rsidRDefault="00FE5FB6" w:rsidP="00FE5FB6">
      <w:pPr>
        <w:spacing w:after="0"/>
        <w:jc w:val="both"/>
        <w:rPr>
          <w:rFonts w:ascii="Times New Roman" w:hAnsi="Times New Roman" w:cs="Shruti"/>
          <w:szCs w:val="26"/>
        </w:rPr>
      </w:pPr>
    </w:p>
    <w:p w:rsidR="00FE5FB6" w:rsidRDefault="00FE5FB6" w:rsidP="00FE5FB6">
      <w:pPr>
        <w:pStyle w:val="Titre3"/>
        <w:spacing w:before="0"/>
        <w:jc w:val="center"/>
        <w:rPr>
          <w:sz w:val="32"/>
          <w:lang w:val="fr-FR"/>
        </w:rPr>
      </w:pPr>
      <w:r w:rsidRPr="00CF0E94">
        <w:rPr>
          <w:sz w:val="32"/>
          <w:lang w:val="fr-FR"/>
        </w:rPr>
        <w:t>FICHE D</w:t>
      </w:r>
      <w:r>
        <w:rPr>
          <w:sz w:val="32"/>
          <w:lang w:val="fr-FR"/>
        </w:rPr>
        <w:t>E CANDIDATURE</w:t>
      </w:r>
      <w:r w:rsidRPr="00CF0E94">
        <w:rPr>
          <w:sz w:val="32"/>
          <w:lang w:val="fr-FR"/>
        </w:rPr>
        <w:t xml:space="preserve"> </w:t>
      </w:r>
    </w:p>
    <w:p w:rsidR="00884903" w:rsidRPr="00884903" w:rsidRDefault="00884903" w:rsidP="00884903">
      <w:pPr>
        <w:pStyle w:val="Titre3"/>
        <w:spacing w:before="0"/>
        <w:jc w:val="center"/>
        <w:rPr>
          <w:sz w:val="32"/>
          <w:lang w:val="fr-FR"/>
        </w:rPr>
      </w:pPr>
      <w:r w:rsidRPr="00884903">
        <w:rPr>
          <w:sz w:val="32"/>
          <w:lang w:val="fr-FR"/>
        </w:rPr>
        <w:t>Etudiants boursiers ou en précarité</w:t>
      </w:r>
    </w:p>
    <w:p w:rsidR="00FE5FB6" w:rsidRPr="00CA2E41" w:rsidRDefault="00FE5FB6" w:rsidP="00FE5FB6">
      <w:pPr>
        <w:spacing w:after="0"/>
        <w:jc w:val="both"/>
        <w:rPr>
          <w:rFonts w:cstheme="minorHAnsi"/>
        </w:rPr>
      </w:pPr>
    </w:p>
    <w:p w:rsidR="00FE5FB6" w:rsidRDefault="00FE5FB6" w:rsidP="00FE5FB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649"/>
          <w:tab w:val="left" w:pos="8551"/>
          <w:tab w:val="right" w:pos="9636"/>
        </w:tabs>
        <w:spacing w:after="0" w:line="360" w:lineRule="auto"/>
        <w:jc w:val="both"/>
        <w:rPr>
          <w:rFonts w:cstheme="minorHAnsi"/>
        </w:rPr>
      </w:pPr>
    </w:p>
    <w:p w:rsidR="00FE5FB6" w:rsidRPr="00D72531" w:rsidRDefault="00FE5FB6" w:rsidP="00FE5FB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649"/>
          <w:tab w:val="left" w:pos="8551"/>
          <w:tab w:val="right" w:pos="9636"/>
        </w:tabs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Civilité_____________</w:t>
      </w:r>
      <w:r w:rsidRPr="00D72531">
        <w:rPr>
          <w:rFonts w:cstheme="minorHAnsi"/>
        </w:rPr>
        <w:t>Nom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  <w:r>
        <w:rPr>
          <w:rFonts w:cstheme="minorHAnsi"/>
          <w:u w:val="single"/>
        </w:rPr>
        <w:t>_______________</w:t>
      </w:r>
      <w:r w:rsidRPr="00D72531">
        <w:rPr>
          <w:rFonts w:cstheme="minorHAnsi"/>
        </w:rPr>
        <w:t>Prénom</w:t>
      </w:r>
      <w:r w:rsidRPr="00D72531"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</w:rPr>
        <w:t>Adresse complète</w:t>
      </w: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Default="00FE5FB6" w:rsidP="00FE5FB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3261"/>
          <w:tab w:val="left" w:pos="3600"/>
          <w:tab w:val="left" w:pos="5245"/>
          <w:tab w:val="left" w:pos="6379"/>
          <w:tab w:val="left" w:pos="6521"/>
          <w:tab w:val="right" w:pos="9636"/>
        </w:tabs>
        <w:spacing w:after="0" w:line="360" w:lineRule="auto"/>
        <w:jc w:val="both"/>
        <w:rPr>
          <w:rFonts w:cstheme="minorHAnsi"/>
          <w:u w:val="single"/>
        </w:rPr>
      </w:pPr>
      <w:r w:rsidRPr="00D72531">
        <w:rPr>
          <w:rFonts w:cstheme="minorHAnsi"/>
        </w:rPr>
        <w:t>Téléphone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  <w:t xml:space="preserve">       </w:t>
      </w:r>
      <w:r w:rsidRPr="00D72531">
        <w:rPr>
          <w:rFonts w:cstheme="minorHAnsi"/>
        </w:rPr>
        <w:t xml:space="preserve"> Portable 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</w:rPr>
        <w:t>Email</w:t>
      </w:r>
      <w:r w:rsidRPr="00D72531">
        <w:rPr>
          <w:rFonts w:cstheme="minorHAnsi"/>
          <w:sz w:val="20"/>
          <w:szCs w:val="20"/>
        </w:rPr>
        <w:t xml:space="preserve"> 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  <w:t xml:space="preserve">  </w:t>
      </w:r>
    </w:p>
    <w:p w:rsidR="00F91570" w:rsidRPr="00D72531" w:rsidRDefault="00F91570" w:rsidP="00F91570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S’inscrit avec le groupe :</w:t>
      </w:r>
      <w:r w:rsidRPr="00F91570">
        <w:rPr>
          <w:rFonts w:cstheme="minorHAnsi"/>
          <w:u w:val="single"/>
        </w:rPr>
        <w:t xml:space="preserve"> </w:t>
      </w:r>
      <w:r w:rsidRPr="00D72531">
        <w:rPr>
          <w:rFonts w:cstheme="minorHAnsi"/>
          <w:u w:val="single"/>
        </w:rPr>
        <w:tab/>
      </w:r>
    </w:p>
    <w:p w:rsidR="00FE5FB6" w:rsidRDefault="002B040B" w:rsidP="00FE5FB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649"/>
          <w:tab w:val="left" w:pos="8551"/>
          <w:tab w:val="right" w:pos="9636"/>
        </w:tabs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Bénéficiaire d’une bourse pour ses études : Oui    - Non</w:t>
      </w:r>
    </w:p>
    <w:p w:rsidR="00FE5FB6" w:rsidRPr="0042483A" w:rsidRDefault="002B040B" w:rsidP="00FE5FB6">
      <w:pPr>
        <w:pStyle w:val="Sous-titre"/>
        <w:jc w:val="left"/>
        <w:rPr>
          <w:color w:val="006AA6" w:themeColor="accent2"/>
          <w:sz w:val="28"/>
        </w:rPr>
      </w:pPr>
      <w:r>
        <w:rPr>
          <w:color w:val="006AA6" w:themeColor="accent2"/>
          <w:sz w:val="28"/>
        </w:rPr>
        <w:t>Si non, merci de présenter rapidement la situation justifiant cette demande d’aide financière</w:t>
      </w:r>
      <w:r w:rsidR="00FE5FB6" w:rsidRPr="0042483A">
        <w:rPr>
          <w:color w:val="006AA6" w:themeColor="accent2"/>
          <w:sz w:val="28"/>
        </w:rPr>
        <w:t> :</w:t>
      </w:r>
    </w:p>
    <w:p w:rsidR="00F91570" w:rsidRPr="00D72531" w:rsidRDefault="00F91570" w:rsidP="00F91570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91570" w:rsidRPr="00D72531" w:rsidRDefault="00F91570" w:rsidP="00F91570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91570" w:rsidRPr="00D72531" w:rsidRDefault="00F91570" w:rsidP="00F91570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91570" w:rsidRPr="00D72531" w:rsidRDefault="00F91570" w:rsidP="00F91570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91570" w:rsidRPr="00D72531" w:rsidRDefault="00F91570" w:rsidP="00F91570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2B040B" w:rsidRPr="0042483A" w:rsidRDefault="002B040B" w:rsidP="002B040B">
      <w:pPr>
        <w:pStyle w:val="Sous-titre"/>
        <w:jc w:val="left"/>
        <w:rPr>
          <w:color w:val="006AA6" w:themeColor="accent2"/>
          <w:sz w:val="28"/>
        </w:rPr>
      </w:pPr>
      <w:r>
        <w:rPr>
          <w:color w:val="006AA6" w:themeColor="accent2"/>
          <w:sz w:val="28"/>
        </w:rPr>
        <w:t xml:space="preserve">Vos motivations pour participer à ce </w:t>
      </w:r>
      <w:r w:rsidR="00FC4E78">
        <w:rPr>
          <w:color w:val="006AA6" w:themeColor="accent2"/>
          <w:sz w:val="28"/>
        </w:rPr>
        <w:t>pèlerinage</w:t>
      </w:r>
      <w:r w:rsidRPr="0042483A">
        <w:rPr>
          <w:color w:val="006AA6" w:themeColor="accent2"/>
          <w:sz w:val="28"/>
        </w:rPr>
        <w:t> :</w:t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  <w:u w:val="single"/>
        </w:rPr>
      </w:pP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Pr="00D72531" w:rsidRDefault="00FE5FB6" w:rsidP="00FE5FB6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FE5FB6" w:rsidRDefault="00FE5FB6" w:rsidP="002B040B">
      <w:pPr>
        <w:tabs>
          <w:tab w:val="right" w:pos="9636"/>
        </w:tabs>
        <w:spacing w:after="0" w:line="360" w:lineRule="auto"/>
        <w:jc w:val="both"/>
        <w:rPr>
          <w:rFonts w:cstheme="minorHAnsi"/>
          <w:b/>
          <w:bCs/>
          <w:iCs/>
        </w:rPr>
      </w:pPr>
      <w:r w:rsidRPr="00D72531">
        <w:rPr>
          <w:rFonts w:cstheme="minorHAnsi"/>
          <w:u w:val="single"/>
        </w:rPr>
        <w:tab/>
      </w:r>
    </w:p>
    <w:p w:rsidR="00FE5FB6" w:rsidRDefault="00FE5FB6" w:rsidP="00FE5FB6">
      <w:pPr>
        <w:tabs>
          <w:tab w:val="left" w:pos="-1440"/>
          <w:tab w:val="left" w:pos="-720"/>
          <w:tab w:val="left" w:pos="0"/>
          <w:tab w:val="left" w:pos="720"/>
          <w:tab w:val="left" w:pos="10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jc w:val="center"/>
        <w:rPr>
          <w:rFonts w:cstheme="minorHAnsi"/>
          <w:b/>
          <w:bCs/>
          <w:iCs/>
        </w:rPr>
      </w:pPr>
    </w:p>
    <w:p w:rsidR="0096497D" w:rsidRPr="00D61A93" w:rsidRDefault="00FE5FB6" w:rsidP="00FD1D2B">
      <w:pPr>
        <w:tabs>
          <w:tab w:val="left" w:pos="-1440"/>
          <w:tab w:val="left" w:pos="-720"/>
          <w:tab w:val="left" w:pos="0"/>
          <w:tab w:val="left" w:pos="720"/>
          <w:tab w:val="left" w:pos="10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rPr>
          <w:bCs/>
          <w:sz w:val="24"/>
        </w:rPr>
      </w:pPr>
      <w:r>
        <w:rPr>
          <w:rFonts w:cstheme="minorHAnsi"/>
          <w:b/>
          <w:bCs/>
          <w:iCs/>
        </w:rPr>
        <w:t>Merci</w:t>
      </w:r>
      <w:r w:rsidRPr="00934BC7">
        <w:rPr>
          <w:rFonts w:cstheme="minorHAnsi"/>
          <w:b/>
          <w:bCs/>
          <w:iCs/>
        </w:rPr>
        <w:t xml:space="preserve"> de renvoyer cette fiche </w:t>
      </w:r>
      <w:r>
        <w:rPr>
          <w:rFonts w:cstheme="minorHAnsi"/>
          <w:b/>
          <w:bCs/>
        </w:rPr>
        <w:t xml:space="preserve">au plus vite </w:t>
      </w:r>
      <w:r w:rsidRPr="00934BC7">
        <w:rPr>
          <w:rFonts w:cstheme="minorHAnsi"/>
          <w:b/>
          <w:bCs/>
          <w:iCs/>
        </w:rPr>
        <w:t>à :</w:t>
      </w:r>
      <w:r w:rsidR="00FD1D2B">
        <w:rPr>
          <w:rFonts w:cstheme="minorHAnsi"/>
          <w:b/>
          <w:bCs/>
          <w:iCs/>
        </w:rPr>
        <w:t xml:space="preserve"> </w:t>
      </w:r>
      <w:hyperlink r:id="rId9" w:history="1">
        <w:r w:rsidRPr="001955FE">
          <w:rPr>
            <w:rStyle w:val="Lienhypertexte"/>
            <w:rFonts w:cstheme="minorHAnsi"/>
            <w:bCs/>
          </w:rPr>
          <w:t>contact@terresai</w:t>
        </w:r>
        <w:r w:rsidRPr="001955FE">
          <w:rPr>
            <w:rStyle w:val="Lienhypertexte"/>
          </w:rPr>
          <w:t>nte2014.org</w:t>
        </w:r>
      </w:hyperlink>
      <w:r>
        <w:t xml:space="preserve"> </w:t>
      </w:r>
      <w:bookmarkStart w:id="0" w:name="_GoBack"/>
      <w:bookmarkEnd w:id="0"/>
    </w:p>
    <w:sectPr w:rsidR="0096497D" w:rsidRPr="00D61A93" w:rsidSect="00FD1D2B">
      <w:headerReference w:type="default" r:id="rId10"/>
      <w:footerReference w:type="even" r:id="rId11"/>
      <w:footerReference w:type="default" r:id="rId12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BCB" w:rsidRDefault="00880BCB" w:rsidP="00F64AF8">
      <w:pPr>
        <w:spacing w:after="0" w:line="240" w:lineRule="auto"/>
      </w:pPr>
      <w:r>
        <w:separator/>
      </w:r>
    </w:p>
  </w:endnote>
  <w:endnote w:type="continuationSeparator" w:id="0">
    <w:p w:rsidR="00880BCB" w:rsidRDefault="00880BCB" w:rsidP="00F64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9DB" w:rsidRDefault="007F19DB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9DB" w:rsidRPr="0096497D" w:rsidRDefault="007F19DB" w:rsidP="0096497D">
    <w:pPr>
      <w:pStyle w:val="Pieddepage"/>
      <w:tabs>
        <w:tab w:val="clear" w:pos="4536"/>
        <w:tab w:val="clear" w:pos="9072"/>
        <w:tab w:val="left" w:pos="1842"/>
      </w:tabs>
      <w:ind w:left="993" w:right="708"/>
      <w:jc w:val="both"/>
      <w:rPr>
        <w:rFonts w:ascii="Eras Light ITC" w:hAnsi="Eras Light ITC"/>
        <w:noProof/>
        <w:color w:val="7F7F7F" w:themeColor="text1" w:themeTint="80"/>
        <w:sz w:val="16"/>
      </w:rPr>
    </w:pPr>
    <w:r>
      <w:rPr>
        <w:rFonts w:ascii="Eras Light ITC" w:hAnsi="Eras Light ITC"/>
        <w:noProof/>
        <w:color w:val="7F7F7F" w:themeColor="text1" w:themeTint="80"/>
        <w:sz w:val="16"/>
      </w:rPr>
      <w:drawing>
        <wp:anchor distT="0" distB="0" distL="114300" distR="114300" simplePos="0" relativeHeight="251664384" behindDoc="1" locked="0" layoutInCell="1" allowOverlap="1" wp14:anchorId="4F7896E4" wp14:editId="60419732">
          <wp:simplePos x="0" y="0"/>
          <wp:positionH relativeFrom="column">
            <wp:posOffset>-890684</wp:posOffset>
          </wp:positionH>
          <wp:positionV relativeFrom="paragraph">
            <wp:posOffset>-3877705</wp:posOffset>
          </wp:positionV>
          <wp:extent cx="7554567" cy="4559964"/>
          <wp:effectExtent l="19050" t="0" r="8283" b="0"/>
          <wp:wrapNone/>
          <wp:docPr id="3" name="Image 2" descr="Terre-Sainte-2014-page-papier-a-lettr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re-Sainte-2014-page-papier-a-lettr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933" cy="4560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1D2B">
      <w:rPr>
        <w:rFonts w:ascii="Eras Light ITC" w:hAnsi="Eras Light ITC"/>
        <w:noProof/>
        <w:color w:val="7F7F7F" w:themeColor="text1" w:themeTint="80"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-64770</wp:posOffset>
              </wp:positionH>
              <wp:positionV relativeFrom="paragraph">
                <wp:posOffset>-40005</wp:posOffset>
              </wp:positionV>
              <wp:extent cx="5812790" cy="452755"/>
              <wp:effectExtent l="0" t="0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9DB" w:rsidRPr="00F817F3" w:rsidRDefault="007F19DB" w:rsidP="000F66A3">
                          <w:pPr>
                            <w:pStyle w:val="Pieddepage"/>
                            <w:tabs>
                              <w:tab w:val="clear" w:pos="9072"/>
                              <w:tab w:val="right" w:pos="8364"/>
                            </w:tabs>
                            <w:ind w:right="708"/>
                            <w:jc w:val="both"/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</w:pPr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Service National pour l’Evangélisation des Jeunes et pour les Vocations – Conférence des évêques de France </w:t>
                          </w:r>
                        </w:p>
                        <w:p w:rsidR="007F19DB" w:rsidRPr="00F817F3" w:rsidRDefault="007F19DB" w:rsidP="000F66A3">
                          <w:pPr>
                            <w:pStyle w:val="Pieddepage"/>
                            <w:tabs>
                              <w:tab w:val="clear" w:pos="9072"/>
                              <w:tab w:val="right" w:pos="8364"/>
                            </w:tabs>
                            <w:ind w:right="708"/>
                            <w:jc w:val="both"/>
                            <w:rPr>
                              <w:color w:val="6F6F6F"/>
                              <w:sz w:val="24"/>
                            </w:rPr>
                          </w:pPr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58 avenue de Breteuil 75007 Paris – </w:t>
                          </w:r>
                          <w:hyperlink r:id="rId2" w:history="1">
                            <w:r w:rsidRPr="00F817F3">
                              <w:rPr>
                                <w:rStyle w:val="Lienhypertexte"/>
                                <w:rFonts w:ascii="Eras Light ITC" w:hAnsi="Eras Light ITC"/>
                                <w:color w:val="6F6F6F"/>
                                <w:sz w:val="18"/>
                              </w:rPr>
                              <w:t>contact@terresainte2014.org</w:t>
                            </w:r>
                          </w:hyperlink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 – </w:t>
                          </w:r>
                          <w:hyperlink r:id="rId3" w:history="1">
                            <w:r w:rsidRPr="00F817F3">
                              <w:rPr>
                                <w:rStyle w:val="Lienhypertexte"/>
                                <w:rFonts w:ascii="Eras Light ITC" w:hAnsi="Eras Light ITC"/>
                                <w:color w:val="6F6F6F"/>
                                <w:sz w:val="18"/>
                              </w:rPr>
                              <w:t>www.ecclesiacampus.fr</w:t>
                            </w:r>
                          </w:hyperlink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.1pt;margin-top:-3.15pt;width:457.7pt;height:3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/Q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" filled="f" stroked="f">
              <v:textbox>
                <w:txbxContent>
                  <w:p w:rsidR="007F19DB" w:rsidRPr="00F817F3" w:rsidRDefault="007F19DB" w:rsidP="000F66A3">
                    <w:pPr>
                      <w:pStyle w:val="Pieddepage"/>
                      <w:tabs>
                        <w:tab w:val="clear" w:pos="9072"/>
                        <w:tab w:val="right" w:pos="8364"/>
                      </w:tabs>
                      <w:ind w:right="708"/>
                      <w:jc w:val="both"/>
                      <w:rPr>
                        <w:rFonts w:ascii="Eras Light ITC" w:hAnsi="Eras Light ITC"/>
                        <w:color w:val="6F6F6F"/>
                        <w:sz w:val="18"/>
                      </w:rPr>
                    </w:pPr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Service National pour l’Evangélisation des Jeunes et pour les Vocations – Conférence des évêques de France </w:t>
                    </w:r>
                  </w:p>
                  <w:p w:rsidR="007F19DB" w:rsidRPr="00F817F3" w:rsidRDefault="007F19DB" w:rsidP="000F66A3">
                    <w:pPr>
                      <w:pStyle w:val="Pieddepage"/>
                      <w:tabs>
                        <w:tab w:val="clear" w:pos="9072"/>
                        <w:tab w:val="right" w:pos="8364"/>
                      </w:tabs>
                      <w:ind w:right="708"/>
                      <w:jc w:val="both"/>
                      <w:rPr>
                        <w:color w:val="6F6F6F"/>
                        <w:sz w:val="24"/>
                      </w:rPr>
                    </w:pPr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58 avenue de Breteuil 75007 Paris – </w:t>
                    </w:r>
                    <w:hyperlink r:id="rId4" w:history="1">
                      <w:r w:rsidRPr="00F817F3">
                        <w:rPr>
                          <w:rStyle w:val="Lienhypertexte"/>
                          <w:rFonts w:ascii="Eras Light ITC" w:hAnsi="Eras Light ITC"/>
                          <w:color w:val="6F6F6F"/>
                          <w:sz w:val="18"/>
                        </w:rPr>
                        <w:t>contact@terresainte2014.org</w:t>
                      </w:r>
                    </w:hyperlink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 – </w:t>
                    </w:r>
                    <w:hyperlink r:id="rId5" w:history="1">
                      <w:r w:rsidRPr="00F817F3">
                        <w:rPr>
                          <w:rStyle w:val="Lienhypertexte"/>
                          <w:rFonts w:ascii="Eras Light ITC" w:hAnsi="Eras Light ITC"/>
                          <w:color w:val="6F6F6F"/>
                          <w:sz w:val="18"/>
                        </w:rPr>
                        <w:t>www.ecclesiacampus.fr</w:t>
                      </w:r>
                    </w:hyperlink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Eras Light ITC" w:hAnsi="Eras Light ITC"/>
        <w:noProof/>
        <w:color w:val="7F7F7F" w:themeColor="text1" w:themeTint="80"/>
        <w:sz w:val="16"/>
      </w:rPr>
      <w:drawing>
        <wp:anchor distT="0" distB="0" distL="114300" distR="114300" simplePos="0" relativeHeight="251662336" behindDoc="0" locked="0" layoutInCell="1" allowOverlap="1" wp14:anchorId="4F52485B" wp14:editId="22AEBA2E">
          <wp:simplePos x="0" y="0"/>
          <wp:positionH relativeFrom="column">
            <wp:posOffset>5378450</wp:posOffset>
          </wp:positionH>
          <wp:positionV relativeFrom="paragraph">
            <wp:posOffset>-217170</wp:posOffset>
          </wp:positionV>
          <wp:extent cx="821055" cy="617220"/>
          <wp:effectExtent l="19050" t="0" r="0" b="0"/>
          <wp:wrapSquare wrapText="bothSides"/>
          <wp:docPr id="9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_2012.jpg"/>
                  <pic:cNvPicPr/>
                </pic:nvPicPr>
                <pic:blipFill>
                  <a:blip r:embed="rId6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F19DB" w:rsidRPr="0096497D" w:rsidRDefault="007F19DB" w:rsidP="00E924B8">
    <w:pPr>
      <w:pStyle w:val="Pieddepage"/>
      <w:tabs>
        <w:tab w:val="clear" w:pos="9072"/>
        <w:tab w:val="right" w:pos="8364"/>
      </w:tabs>
      <w:ind w:left="993" w:right="708"/>
      <w:jc w:val="both"/>
      <w:rPr>
        <w:rFonts w:ascii="Eras Light ITC" w:hAnsi="Eras Light ITC"/>
        <w:color w:val="7F7F7F" w:themeColor="text1" w:themeTint="8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BCB" w:rsidRDefault="00880BCB" w:rsidP="00F64AF8">
      <w:pPr>
        <w:spacing w:after="0" w:line="240" w:lineRule="auto"/>
      </w:pPr>
      <w:r>
        <w:separator/>
      </w:r>
    </w:p>
  </w:footnote>
  <w:footnote w:type="continuationSeparator" w:id="0">
    <w:p w:rsidR="00880BCB" w:rsidRDefault="00880BCB" w:rsidP="00F64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="9653" w:tblpYSpec="top"/>
      <w:tblW w:w="1256" w:type="pct"/>
      <w:tblBorders>
        <w:insideH w:val="triple" w:sz="4" w:space="0" w:color="F7991D" w:themeColor="accent1"/>
        <w:insideV w:val="double" w:sz="4" w:space="0" w:color="1F497D" w:themeColor="text2"/>
      </w:tblBorders>
      <w:tblLayout w:type="fixed"/>
      <w:tblLook w:val="04A0" w:firstRow="1" w:lastRow="0" w:firstColumn="1" w:lastColumn="0" w:noHBand="0" w:noVBand="1"/>
    </w:tblPr>
    <w:tblGrid>
      <w:gridCol w:w="467"/>
      <w:gridCol w:w="1866"/>
    </w:tblGrid>
    <w:sdt>
      <w:sdtPr>
        <w:id w:val="30366032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7F19DB" w:rsidTr="00191778">
          <w:trPr>
            <w:trHeight w:val="652"/>
          </w:trPr>
          <w:tc>
            <w:tcPr>
              <w:tcW w:w="1001" w:type="pct"/>
              <w:vAlign w:val="bottom"/>
            </w:tcPr>
            <w:p w:rsidR="007F19DB" w:rsidRDefault="001201E9" w:rsidP="00C022B9">
              <w:pPr>
                <w:pStyle w:val="Sansinterligne"/>
                <w:jc w:val="right"/>
                <w:rPr>
                  <w:rFonts w:asciiTheme="majorHAnsi" w:hAnsiTheme="majorHAnsi"/>
                  <w:sz w:val="20"/>
                  <w:szCs w:val="20"/>
                </w:rPr>
              </w:pPr>
              <w:r w:rsidRPr="00C022B9">
                <w:rPr>
                  <w:color w:val="1F497D" w:themeColor="text2"/>
                </w:rPr>
                <w:fldChar w:fldCharType="begin"/>
              </w:r>
              <w:r w:rsidR="007F19DB" w:rsidRPr="00C022B9">
                <w:rPr>
                  <w:color w:val="1F497D" w:themeColor="text2"/>
                </w:rPr>
                <w:instrText xml:space="preserve"> PAGE    \* MERGEFORMAT </w:instrText>
              </w:r>
              <w:r w:rsidRPr="00C022B9">
                <w:rPr>
                  <w:color w:val="1F497D" w:themeColor="text2"/>
                </w:rPr>
                <w:fldChar w:fldCharType="separate"/>
              </w:r>
              <w:r w:rsidR="00FD1D2B">
                <w:rPr>
                  <w:noProof/>
                  <w:color w:val="1F497D" w:themeColor="text2"/>
                </w:rPr>
                <w:t>1</w:t>
              </w:r>
              <w:r w:rsidRPr="00C022B9">
                <w:rPr>
                  <w:color w:val="1F497D" w:themeColor="text2"/>
                </w:rPr>
                <w:fldChar w:fldCharType="end"/>
              </w:r>
            </w:p>
          </w:tc>
          <w:tc>
            <w:tcPr>
              <w:tcW w:w="3999" w:type="pct"/>
              <w:vAlign w:val="bottom"/>
            </w:tcPr>
            <w:p w:rsidR="007F19DB" w:rsidRDefault="007F19DB" w:rsidP="00C022B9">
              <w:pPr>
                <w:pStyle w:val="Sansinterligne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7F19DB" w:rsidRDefault="007F19DB" w:rsidP="00C022B9">
    <w:pPr>
      <w:pStyle w:val="En-tte"/>
    </w:pPr>
    <w:r w:rsidRPr="00C022B9">
      <w:rPr>
        <w:noProof/>
      </w:rPr>
      <w:drawing>
        <wp:anchor distT="0" distB="0" distL="114300" distR="114300" simplePos="0" relativeHeight="251666432" behindDoc="0" locked="0" layoutInCell="1" allowOverlap="1" wp14:anchorId="37007B07" wp14:editId="287C9BFA">
          <wp:simplePos x="0" y="0"/>
          <wp:positionH relativeFrom="column">
            <wp:posOffset>-582571</wp:posOffset>
          </wp:positionH>
          <wp:positionV relativeFrom="paragraph">
            <wp:posOffset>-171284</wp:posOffset>
          </wp:positionV>
          <wp:extent cx="2932872" cy="606287"/>
          <wp:effectExtent l="19050" t="0" r="0" b="0"/>
          <wp:wrapNone/>
          <wp:docPr id="2" name="Image 0" descr="logo_T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3818" cy="604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7F2B"/>
    <w:multiLevelType w:val="hybridMultilevel"/>
    <w:tmpl w:val="F6084A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F5C"/>
    <w:rsid w:val="00017CCC"/>
    <w:rsid w:val="000569C6"/>
    <w:rsid w:val="000A5BD7"/>
    <w:rsid w:val="000D1C91"/>
    <w:rsid w:val="000F6660"/>
    <w:rsid w:val="000F66A3"/>
    <w:rsid w:val="001201E9"/>
    <w:rsid w:val="00175412"/>
    <w:rsid w:val="00191778"/>
    <w:rsid w:val="001A50F3"/>
    <w:rsid w:val="001F50A4"/>
    <w:rsid w:val="00231969"/>
    <w:rsid w:val="0029259B"/>
    <w:rsid w:val="002A412D"/>
    <w:rsid w:val="002B040B"/>
    <w:rsid w:val="002B2232"/>
    <w:rsid w:val="002E4B8C"/>
    <w:rsid w:val="002F46D7"/>
    <w:rsid w:val="00310D3E"/>
    <w:rsid w:val="00312324"/>
    <w:rsid w:val="004052E2"/>
    <w:rsid w:val="00416B9A"/>
    <w:rsid w:val="00450AC2"/>
    <w:rsid w:val="004621A2"/>
    <w:rsid w:val="004D0CDA"/>
    <w:rsid w:val="004F0A64"/>
    <w:rsid w:val="004F2972"/>
    <w:rsid w:val="004F3894"/>
    <w:rsid w:val="005925FD"/>
    <w:rsid w:val="005C2476"/>
    <w:rsid w:val="005C7588"/>
    <w:rsid w:val="00602C21"/>
    <w:rsid w:val="00617ADE"/>
    <w:rsid w:val="00620519"/>
    <w:rsid w:val="006314D9"/>
    <w:rsid w:val="00681348"/>
    <w:rsid w:val="006B465A"/>
    <w:rsid w:val="006B6958"/>
    <w:rsid w:val="006C1580"/>
    <w:rsid w:val="006D4631"/>
    <w:rsid w:val="0073181B"/>
    <w:rsid w:val="0078536E"/>
    <w:rsid w:val="007D4119"/>
    <w:rsid w:val="007E0F5C"/>
    <w:rsid w:val="007F19DB"/>
    <w:rsid w:val="007F1F65"/>
    <w:rsid w:val="00816E8E"/>
    <w:rsid w:val="00880BCB"/>
    <w:rsid w:val="00884903"/>
    <w:rsid w:val="008A11BC"/>
    <w:rsid w:val="008B46C9"/>
    <w:rsid w:val="008C053F"/>
    <w:rsid w:val="008C63AD"/>
    <w:rsid w:val="009148E2"/>
    <w:rsid w:val="0092099D"/>
    <w:rsid w:val="0096497D"/>
    <w:rsid w:val="00983831"/>
    <w:rsid w:val="009F6F33"/>
    <w:rsid w:val="00A3236D"/>
    <w:rsid w:val="00A45040"/>
    <w:rsid w:val="00A57650"/>
    <w:rsid w:val="00AA1452"/>
    <w:rsid w:val="00AB1143"/>
    <w:rsid w:val="00AC4BD2"/>
    <w:rsid w:val="00B03710"/>
    <w:rsid w:val="00B12DFA"/>
    <w:rsid w:val="00B17AA6"/>
    <w:rsid w:val="00B24D80"/>
    <w:rsid w:val="00B335E2"/>
    <w:rsid w:val="00B448FA"/>
    <w:rsid w:val="00B80444"/>
    <w:rsid w:val="00B815D6"/>
    <w:rsid w:val="00B8543B"/>
    <w:rsid w:val="00B93010"/>
    <w:rsid w:val="00C022B9"/>
    <w:rsid w:val="00C125F6"/>
    <w:rsid w:val="00C13BCB"/>
    <w:rsid w:val="00CC5803"/>
    <w:rsid w:val="00D133A0"/>
    <w:rsid w:val="00D20944"/>
    <w:rsid w:val="00D44140"/>
    <w:rsid w:val="00D576C5"/>
    <w:rsid w:val="00D61A93"/>
    <w:rsid w:val="00DA3E23"/>
    <w:rsid w:val="00DA4327"/>
    <w:rsid w:val="00DA726D"/>
    <w:rsid w:val="00DB3D8F"/>
    <w:rsid w:val="00E4271E"/>
    <w:rsid w:val="00E466CB"/>
    <w:rsid w:val="00E624C7"/>
    <w:rsid w:val="00E87893"/>
    <w:rsid w:val="00E924B8"/>
    <w:rsid w:val="00EF1F8A"/>
    <w:rsid w:val="00F261FC"/>
    <w:rsid w:val="00F46B65"/>
    <w:rsid w:val="00F64AF8"/>
    <w:rsid w:val="00F742A6"/>
    <w:rsid w:val="00F75D2F"/>
    <w:rsid w:val="00F817F3"/>
    <w:rsid w:val="00F91570"/>
    <w:rsid w:val="00F9474B"/>
    <w:rsid w:val="00FC4E78"/>
    <w:rsid w:val="00FD1D2B"/>
    <w:rsid w:val="00FD1F70"/>
    <w:rsid w:val="00FE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8543B"/>
    <w:pPr>
      <w:keepNext/>
      <w:keepLines/>
      <w:spacing w:before="480" w:after="0"/>
      <w:outlineLvl w:val="0"/>
    </w:pPr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543B"/>
    <w:pPr>
      <w:keepNext/>
      <w:keepLines/>
      <w:spacing w:before="200" w:after="0"/>
      <w:outlineLvl w:val="1"/>
    </w:pPr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925FD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F7991D" w:themeColor="accent1"/>
      <w:sz w:val="24"/>
      <w:szCs w:val="24"/>
      <w:lang w:val="en-US" w:eastAsia="it-IT" w:bidi="my-M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4AF8"/>
  </w:style>
  <w:style w:type="paragraph" w:styleId="Pieddepage">
    <w:name w:val="footer"/>
    <w:basedOn w:val="Normal"/>
    <w:link w:val="Pieddepag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4AF8"/>
  </w:style>
  <w:style w:type="paragraph" w:styleId="Textedebulles">
    <w:name w:val="Balloon Text"/>
    <w:basedOn w:val="Normal"/>
    <w:link w:val="TextedebullesCar"/>
    <w:uiPriority w:val="99"/>
    <w:semiHidden/>
    <w:unhideWhenUsed/>
    <w:rsid w:val="00F6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A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48FA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F75D2F"/>
    <w:pPr>
      <w:pBdr>
        <w:bottom w:val="single" w:sz="8" w:space="4" w:color="006AA6" w:themeColor="accent2"/>
      </w:pBdr>
      <w:spacing w:after="60" w:line="240" w:lineRule="auto"/>
      <w:contextualSpacing/>
      <w:jc w:val="right"/>
    </w:pPr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75D2F"/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46D7"/>
    <w:pPr>
      <w:numPr>
        <w:ilvl w:val="1"/>
      </w:numPr>
      <w:spacing w:after="0"/>
      <w:jc w:val="right"/>
    </w:pPr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F46D7"/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8543B"/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8543B"/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Sansinterligne">
    <w:name w:val="No Spacing"/>
    <w:link w:val="SansinterligneCar"/>
    <w:uiPriority w:val="1"/>
    <w:qFormat/>
    <w:rsid w:val="00E87893"/>
    <w:pPr>
      <w:spacing w:after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8789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5925FD"/>
    <w:rPr>
      <w:rFonts w:asciiTheme="majorHAnsi" w:eastAsiaTheme="majorEastAsia" w:hAnsiTheme="majorHAnsi" w:cstheme="majorBidi"/>
      <w:b/>
      <w:bCs/>
      <w:color w:val="F7991D" w:themeColor="accent1"/>
      <w:sz w:val="24"/>
      <w:szCs w:val="24"/>
      <w:lang w:val="en-US" w:eastAsia="it-IT" w:bidi="my-M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8543B"/>
    <w:pPr>
      <w:keepNext/>
      <w:keepLines/>
      <w:spacing w:before="480" w:after="0"/>
      <w:outlineLvl w:val="0"/>
    </w:pPr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543B"/>
    <w:pPr>
      <w:keepNext/>
      <w:keepLines/>
      <w:spacing w:before="200" w:after="0"/>
      <w:outlineLvl w:val="1"/>
    </w:pPr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925FD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F7991D" w:themeColor="accent1"/>
      <w:sz w:val="24"/>
      <w:szCs w:val="24"/>
      <w:lang w:val="en-US" w:eastAsia="it-IT" w:bidi="my-M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4AF8"/>
  </w:style>
  <w:style w:type="paragraph" w:styleId="Pieddepage">
    <w:name w:val="footer"/>
    <w:basedOn w:val="Normal"/>
    <w:link w:val="Pieddepag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4AF8"/>
  </w:style>
  <w:style w:type="paragraph" w:styleId="Textedebulles">
    <w:name w:val="Balloon Text"/>
    <w:basedOn w:val="Normal"/>
    <w:link w:val="TextedebullesCar"/>
    <w:uiPriority w:val="99"/>
    <w:semiHidden/>
    <w:unhideWhenUsed/>
    <w:rsid w:val="00F6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A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48FA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F75D2F"/>
    <w:pPr>
      <w:pBdr>
        <w:bottom w:val="single" w:sz="8" w:space="4" w:color="006AA6" w:themeColor="accent2"/>
      </w:pBdr>
      <w:spacing w:after="60" w:line="240" w:lineRule="auto"/>
      <w:contextualSpacing/>
      <w:jc w:val="right"/>
    </w:pPr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75D2F"/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46D7"/>
    <w:pPr>
      <w:numPr>
        <w:ilvl w:val="1"/>
      </w:numPr>
      <w:spacing w:after="0"/>
      <w:jc w:val="right"/>
    </w:pPr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F46D7"/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8543B"/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8543B"/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Sansinterligne">
    <w:name w:val="No Spacing"/>
    <w:link w:val="SansinterligneCar"/>
    <w:uiPriority w:val="1"/>
    <w:qFormat/>
    <w:rsid w:val="00E87893"/>
    <w:pPr>
      <w:spacing w:after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8789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5925FD"/>
    <w:rPr>
      <w:rFonts w:asciiTheme="majorHAnsi" w:eastAsiaTheme="majorEastAsia" w:hAnsiTheme="majorHAnsi" w:cstheme="majorBidi"/>
      <w:b/>
      <w:bCs/>
      <w:color w:val="F7991D" w:themeColor="accent1"/>
      <w:sz w:val="24"/>
      <w:szCs w:val="24"/>
      <w:lang w:val="en-US" w:eastAsia="it-IT"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ntact@terresainte2014.org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cclesiacampus.fr" TargetMode="External"/><Relationship Id="rId2" Type="http://schemas.openxmlformats.org/officeDocument/2006/relationships/hyperlink" Target="mailto:contact@terresainte2014.org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3.jpeg"/><Relationship Id="rId5" Type="http://schemas.openxmlformats.org/officeDocument/2006/relationships/hyperlink" Target="http://www.ecclesiacampus.fr" TargetMode="External"/><Relationship Id="rId4" Type="http://schemas.openxmlformats.org/officeDocument/2006/relationships/hyperlink" Target="mailto:contact@terresainte2014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NEJV\Reseau%20Ecclesia%20Campus\TERRE%20SAINTE\Terre%20Sainte%202014\Outils%20de%20com\TS2014%20CEF-Mod&#232;le%20docs%20A4%20filigrane%20poisson.dotx" TargetMode="External"/></Relationships>
</file>

<file path=word/theme/theme1.xml><?xml version="1.0" encoding="utf-8"?>
<a:theme xmlns:a="http://schemas.openxmlformats.org/drawingml/2006/main" name="Thème Office">
  <a:themeElements>
    <a:clrScheme name="Terre Sainte 2014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991D"/>
      </a:accent1>
      <a:accent2>
        <a:srgbClr val="006AA6"/>
      </a:accent2>
      <a:accent3>
        <a:srgbClr val="FCB017"/>
      </a:accent3>
      <a:accent4>
        <a:srgbClr val="EB642D"/>
      </a:accent4>
      <a:accent5>
        <a:srgbClr val="EE2E2E"/>
      </a:accent5>
      <a:accent6>
        <a:srgbClr val="DAEFF9"/>
      </a:accent6>
      <a:hlink>
        <a:srgbClr val="0000FF"/>
      </a:hlink>
      <a:folHlink>
        <a:srgbClr val="800080"/>
      </a:folHlink>
    </a:clrScheme>
    <a:fontScheme name="Terre Sainte 2014">
      <a:majorFont>
        <a:latin typeface="Eras Demi IT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D3E7F-A5A5-4DB8-BA54-877332DDA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TS2014 CEF-Modèle docs A4 filigrane poisson</Template>
  <TotalTime>1</TotalTime>
  <Pages>1</Pages>
  <Words>95</Words>
  <Characters>528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UADF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gabrielle.bele</dc:creator>
  <cp:lastModifiedBy>Marie Beneteau (SNEJV/Mlle)</cp:lastModifiedBy>
  <cp:revision>2</cp:revision>
  <cp:lastPrinted>2014-03-10T10:57:00Z</cp:lastPrinted>
  <dcterms:created xsi:type="dcterms:W3CDTF">2014-04-14T15:00:00Z</dcterms:created>
  <dcterms:modified xsi:type="dcterms:W3CDTF">2014-04-14T15:00:00Z</dcterms:modified>
</cp:coreProperties>
</file>